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93F" w:rsidRPr="00D90490" w:rsidRDefault="0049793F" w:rsidP="00C40C2B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 w:rsidRPr="00D90490">
        <w:rPr>
          <w:rFonts w:ascii="Times New Roman" w:hAnsi="Times New Roman" w:cs="Times New Roman"/>
          <w:sz w:val="24"/>
          <w:szCs w:val="24"/>
        </w:rPr>
        <w:t>Учетно-методическая информация движения «Юнармия»</w:t>
      </w:r>
    </w:p>
    <w:p w:rsidR="0049793F" w:rsidRPr="00D90490" w:rsidRDefault="0049793F" w:rsidP="00D90490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 w:rsidRPr="00D90490">
        <w:rPr>
          <w:rFonts w:ascii="Times New Roman" w:hAnsi="Times New Roman" w:cs="Times New Roman"/>
          <w:sz w:val="24"/>
          <w:szCs w:val="24"/>
        </w:rPr>
        <w:t>Апастовского муниципального района РТ</w:t>
      </w:r>
      <w:r>
        <w:rPr>
          <w:rFonts w:ascii="Times New Roman" w:hAnsi="Times New Roman" w:cs="Times New Roman"/>
          <w:sz w:val="24"/>
          <w:szCs w:val="24"/>
        </w:rPr>
        <w:t xml:space="preserve"> на 2016 год</w:t>
      </w:r>
    </w:p>
    <w:p w:rsidR="0049793F" w:rsidRPr="00D90490" w:rsidRDefault="0049793F" w:rsidP="00C40C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0"/>
        <w:gridCol w:w="3290"/>
        <w:gridCol w:w="1913"/>
        <w:gridCol w:w="1913"/>
        <w:gridCol w:w="1915"/>
      </w:tblGrid>
      <w:tr w:rsidR="0049793F" w:rsidRPr="00D90490">
        <w:tc>
          <w:tcPr>
            <w:tcW w:w="540" w:type="dxa"/>
          </w:tcPr>
          <w:p w:rsidR="0049793F" w:rsidRPr="00D90490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490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290" w:type="dxa"/>
          </w:tcPr>
          <w:p w:rsidR="0049793F" w:rsidRPr="00D90490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490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913" w:type="dxa"/>
          </w:tcPr>
          <w:p w:rsidR="0049793F" w:rsidRPr="00D90490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490">
              <w:rPr>
                <w:rFonts w:ascii="Times New Roman" w:hAnsi="Times New Roman" w:cs="Times New Roman"/>
                <w:sz w:val="24"/>
                <w:szCs w:val="24"/>
              </w:rPr>
              <w:t>Кол-во членов «Юнармия»</w:t>
            </w:r>
          </w:p>
        </w:tc>
        <w:tc>
          <w:tcPr>
            <w:tcW w:w="1913" w:type="dxa"/>
          </w:tcPr>
          <w:p w:rsidR="0049793F" w:rsidRPr="00D90490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490">
              <w:rPr>
                <w:rFonts w:ascii="Times New Roman" w:hAnsi="Times New Roman" w:cs="Times New Roman"/>
                <w:sz w:val="24"/>
                <w:szCs w:val="24"/>
              </w:rPr>
              <w:t>Командир движения «Юнармия»</w:t>
            </w:r>
          </w:p>
        </w:tc>
        <w:tc>
          <w:tcPr>
            <w:tcW w:w="1915" w:type="dxa"/>
          </w:tcPr>
          <w:p w:rsidR="0049793F" w:rsidRPr="00D90490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490">
              <w:rPr>
                <w:rFonts w:ascii="Times New Roman" w:hAnsi="Times New Roman" w:cs="Times New Roman"/>
                <w:sz w:val="24"/>
                <w:szCs w:val="24"/>
              </w:rPr>
              <w:t>Руководитель движения «Юнармия»</w:t>
            </w:r>
          </w:p>
        </w:tc>
      </w:tr>
      <w:tr w:rsidR="0049793F" w:rsidRPr="00D90490">
        <w:tc>
          <w:tcPr>
            <w:tcW w:w="540" w:type="dxa"/>
          </w:tcPr>
          <w:p w:rsidR="0049793F" w:rsidRPr="00D90490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90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«Бишевская СОШ»</w:t>
            </w:r>
          </w:p>
        </w:tc>
        <w:tc>
          <w:tcPr>
            <w:tcW w:w="1913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3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Керимов Николай</w:t>
            </w:r>
          </w:p>
        </w:tc>
        <w:tc>
          <w:tcPr>
            <w:tcW w:w="1915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 Раис Ильсурович- учитель истории и обществознания</w:t>
            </w:r>
          </w:p>
        </w:tc>
      </w:tr>
      <w:tr w:rsidR="0049793F" w:rsidRPr="00D90490">
        <w:tc>
          <w:tcPr>
            <w:tcW w:w="540" w:type="dxa"/>
          </w:tcPr>
          <w:p w:rsidR="0049793F" w:rsidRPr="00D90490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90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«Каратунская средняя общеобразовательная школа»</w:t>
            </w:r>
          </w:p>
        </w:tc>
        <w:tc>
          <w:tcPr>
            <w:tcW w:w="1913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13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Давлятшин Фаиль Фаридович</w:t>
            </w:r>
          </w:p>
        </w:tc>
        <w:tc>
          <w:tcPr>
            <w:tcW w:w="1915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Нуриев Рафиз Хайдарович</w:t>
            </w:r>
          </w:p>
        </w:tc>
      </w:tr>
      <w:tr w:rsidR="0049793F" w:rsidRPr="00D90490">
        <w:tc>
          <w:tcPr>
            <w:tcW w:w="540" w:type="dxa"/>
          </w:tcPr>
          <w:p w:rsidR="0049793F" w:rsidRPr="00D90490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90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«Мурзинская СОШ»</w:t>
            </w:r>
          </w:p>
        </w:tc>
        <w:tc>
          <w:tcPr>
            <w:tcW w:w="1913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3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Фатхелисламов Б. Ф.</w:t>
            </w:r>
            <w:bookmarkStart w:id="0" w:name="_GoBack"/>
            <w:bookmarkEnd w:id="0"/>
          </w:p>
        </w:tc>
        <w:tc>
          <w:tcPr>
            <w:tcW w:w="1915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 Р.Р.</w:t>
            </w:r>
          </w:p>
        </w:tc>
      </w:tr>
      <w:tr w:rsidR="0049793F" w:rsidRPr="00D90490">
        <w:tc>
          <w:tcPr>
            <w:tcW w:w="540" w:type="dxa"/>
          </w:tcPr>
          <w:p w:rsidR="0049793F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90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«Староюмралинская СОШ»</w:t>
            </w:r>
          </w:p>
        </w:tc>
        <w:tc>
          <w:tcPr>
            <w:tcW w:w="1913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3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Гайнутдинов К.Ф.</w:t>
            </w:r>
          </w:p>
        </w:tc>
        <w:tc>
          <w:tcPr>
            <w:tcW w:w="1915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Галимзянов Радик Рашитович</w:t>
            </w:r>
          </w:p>
        </w:tc>
      </w:tr>
      <w:tr w:rsidR="0049793F" w:rsidRPr="00D90490">
        <w:tc>
          <w:tcPr>
            <w:tcW w:w="540" w:type="dxa"/>
          </w:tcPr>
          <w:p w:rsidR="0049793F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90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Бурнашевская СОШ</w:t>
            </w:r>
          </w:p>
        </w:tc>
        <w:tc>
          <w:tcPr>
            <w:tcW w:w="1913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3" w:type="dxa"/>
          </w:tcPr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 Эмиль</w:t>
            </w:r>
          </w:p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Рустемович</w:t>
            </w:r>
          </w:p>
        </w:tc>
        <w:tc>
          <w:tcPr>
            <w:tcW w:w="1915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 Айдар Анварович</w:t>
            </w:r>
          </w:p>
        </w:tc>
      </w:tr>
      <w:tr w:rsidR="0049793F" w:rsidRPr="00D90490">
        <w:tc>
          <w:tcPr>
            <w:tcW w:w="540" w:type="dxa"/>
          </w:tcPr>
          <w:p w:rsidR="0049793F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90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«Большекокузская средняя общеобразовательная школа» Апастовского муниципального района Республики Татарстан</w:t>
            </w:r>
          </w:p>
        </w:tc>
        <w:tc>
          <w:tcPr>
            <w:tcW w:w="1913" w:type="dxa"/>
          </w:tcPr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Сунгатуллина</w:t>
            </w:r>
          </w:p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Эльвина Тафкиловна </w:t>
            </w:r>
          </w:p>
        </w:tc>
        <w:tc>
          <w:tcPr>
            <w:tcW w:w="1915" w:type="dxa"/>
          </w:tcPr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Наиля Мансуровна</w:t>
            </w:r>
          </w:p>
        </w:tc>
      </w:tr>
      <w:tr w:rsidR="0049793F" w:rsidRPr="00D90490">
        <w:tc>
          <w:tcPr>
            <w:tcW w:w="540" w:type="dxa"/>
          </w:tcPr>
          <w:p w:rsidR="0049793F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90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«Кзыл-Тауская СОШ им.М.Х.Гайнуллина»</w:t>
            </w:r>
          </w:p>
        </w:tc>
        <w:tc>
          <w:tcPr>
            <w:tcW w:w="1913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Салаватуллин Альмир Азатович</w:t>
            </w:r>
          </w:p>
        </w:tc>
        <w:tc>
          <w:tcPr>
            <w:tcW w:w="1915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 Азат Равилович</w:t>
            </w:r>
          </w:p>
        </w:tc>
      </w:tr>
      <w:tr w:rsidR="0049793F" w:rsidRPr="00D90490">
        <w:tc>
          <w:tcPr>
            <w:tcW w:w="540" w:type="dxa"/>
          </w:tcPr>
          <w:p w:rsidR="0049793F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90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«Табар- Черкийская СОШ»</w:t>
            </w:r>
          </w:p>
        </w:tc>
        <w:tc>
          <w:tcPr>
            <w:tcW w:w="1913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3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Тагиров Айрат Маратович</w:t>
            </w:r>
          </w:p>
        </w:tc>
        <w:tc>
          <w:tcPr>
            <w:tcW w:w="1915" w:type="dxa"/>
          </w:tcPr>
          <w:p w:rsidR="0049793F" w:rsidRPr="00D90490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Туганова Марина Иосифовна</w:t>
            </w:r>
          </w:p>
        </w:tc>
      </w:tr>
      <w:tr w:rsidR="0049793F" w:rsidRPr="00D90490">
        <w:tc>
          <w:tcPr>
            <w:tcW w:w="540" w:type="dxa"/>
          </w:tcPr>
          <w:p w:rsidR="0049793F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90" w:type="dxa"/>
          </w:tcPr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 Азбабинская СОШ»</w:t>
            </w:r>
          </w:p>
        </w:tc>
        <w:tc>
          <w:tcPr>
            <w:tcW w:w="1913" w:type="dxa"/>
          </w:tcPr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3" w:type="dxa"/>
          </w:tcPr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 Марат Равилович</w:t>
            </w:r>
          </w:p>
        </w:tc>
        <w:tc>
          <w:tcPr>
            <w:tcW w:w="1915" w:type="dxa"/>
          </w:tcPr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Марданов Айрат Гайфутдинович</w:t>
            </w:r>
          </w:p>
        </w:tc>
      </w:tr>
      <w:tr w:rsidR="0049793F" w:rsidRPr="00D90490">
        <w:tc>
          <w:tcPr>
            <w:tcW w:w="540" w:type="dxa"/>
          </w:tcPr>
          <w:p w:rsidR="0049793F" w:rsidRDefault="0049793F" w:rsidP="00FD5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90" w:type="dxa"/>
          </w:tcPr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«Апастовская СОШ»</w:t>
            </w:r>
          </w:p>
        </w:tc>
        <w:tc>
          <w:tcPr>
            <w:tcW w:w="1913" w:type="dxa"/>
          </w:tcPr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13" w:type="dxa"/>
          </w:tcPr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Шарафуллин Азат</w:t>
            </w:r>
          </w:p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Фанисович</w:t>
            </w:r>
          </w:p>
        </w:tc>
        <w:tc>
          <w:tcPr>
            <w:tcW w:w="1915" w:type="dxa"/>
          </w:tcPr>
          <w:p w:rsidR="0049793F" w:rsidRDefault="0049793F" w:rsidP="00814A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Хикматов Марсель Касимович</w:t>
            </w:r>
          </w:p>
        </w:tc>
      </w:tr>
    </w:tbl>
    <w:p w:rsidR="0049793F" w:rsidRPr="00D90490" w:rsidRDefault="0049793F" w:rsidP="00C40C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49793F" w:rsidRPr="00D90490" w:rsidSect="00663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0C2B"/>
    <w:rsid w:val="000627B8"/>
    <w:rsid w:val="00072A96"/>
    <w:rsid w:val="00075C56"/>
    <w:rsid w:val="00093B8D"/>
    <w:rsid w:val="000B209E"/>
    <w:rsid w:val="000B49B3"/>
    <w:rsid w:val="000B663A"/>
    <w:rsid w:val="000B6CF6"/>
    <w:rsid w:val="00110949"/>
    <w:rsid w:val="001665DD"/>
    <w:rsid w:val="001805C5"/>
    <w:rsid w:val="001C47F8"/>
    <w:rsid w:val="001F543F"/>
    <w:rsid w:val="002117CC"/>
    <w:rsid w:val="0026445D"/>
    <w:rsid w:val="0028159D"/>
    <w:rsid w:val="002D5C9F"/>
    <w:rsid w:val="00320008"/>
    <w:rsid w:val="003507E3"/>
    <w:rsid w:val="00362A19"/>
    <w:rsid w:val="00387FE5"/>
    <w:rsid w:val="004237DE"/>
    <w:rsid w:val="0043330F"/>
    <w:rsid w:val="00445120"/>
    <w:rsid w:val="0049793F"/>
    <w:rsid w:val="004E5FF5"/>
    <w:rsid w:val="004F1117"/>
    <w:rsid w:val="004F1E36"/>
    <w:rsid w:val="005806AB"/>
    <w:rsid w:val="005829C7"/>
    <w:rsid w:val="005C5025"/>
    <w:rsid w:val="00620DFF"/>
    <w:rsid w:val="00663A74"/>
    <w:rsid w:val="006A2F61"/>
    <w:rsid w:val="00715596"/>
    <w:rsid w:val="0072184C"/>
    <w:rsid w:val="0073040E"/>
    <w:rsid w:val="00743C3A"/>
    <w:rsid w:val="00764E09"/>
    <w:rsid w:val="007C73CA"/>
    <w:rsid w:val="007D2749"/>
    <w:rsid w:val="007D6E61"/>
    <w:rsid w:val="00814A3E"/>
    <w:rsid w:val="0088038C"/>
    <w:rsid w:val="008F5450"/>
    <w:rsid w:val="00951ADD"/>
    <w:rsid w:val="00991989"/>
    <w:rsid w:val="009920E8"/>
    <w:rsid w:val="009D4CE4"/>
    <w:rsid w:val="00A1222C"/>
    <w:rsid w:val="00A26809"/>
    <w:rsid w:val="00A37AD3"/>
    <w:rsid w:val="00A80612"/>
    <w:rsid w:val="00AA0397"/>
    <w:rsid w:val="00AA0472"/>
    <w:rsid w:val="00B016EA"/>
    <w:rsid w:val="00B37863"/>
    <w:rsid w:val="00B51E8F"/>
    <w:rsid w:val="00B662BD"/>
    <w:rsid w:val="00B802B5"/>
    <w:rsid w:val="00B81597"/>
    <w:rsid w:val="00C40C2B"/>
    <w:rsid w:val="00C63657"/>
    <w:rsid w:val="00C71FEA"/>
    <w:rsid w:val="00C775DB"/>
    <w:rsid w:val="00CD3F4D"/>
    <w:rsid w:val="00CE4175"/>
    <w:rsid w:val="00D643CA"/>
    <w:rsid w:val="00D90490"/>
    <w:rsid w:val="00DA060D"/>
    <w:rsid w:val="00E03246"/>
    <w:rsid w:val="00EA315C"/>
    <w:rsid w:val="00EF3009"/>
    <w:rsid w:val="00F21576"/>
    <w:rsid w:val="00F605B5"/>
    <w:rsid w:val="00FB26D7"/>
    <w:rsid w:val="00FC581B"/>
    <w:rsid w:val="00FC7FF8"/>
    <w:rsid w:val="00FD5CC6"/>
    <w:rsid w:val="00FE1B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A74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40C2B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126</TotalTime>
  <Pages>1</Pages>
  <Words>174</Words>
  <Characters>998</Characters>
  <Application>Microsoft Office Outlook</Application>
  <DocSecurity>0</DocSecurity>
  <Lines>0</Lines>
  <Paragraphs>0</Paragraphs>
  <ScaleCrop>false</ScaleCrop>
  <Company>Отдел образования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Комп</cp:lastModifiedBy>
  <cp:revision>16</cp:revision>
  <dcterms:created xsi:type="dcterms:W3CDTF">2016-12-08T09:59:00Z</dcterms:created>
  <dcterms:modified xsi:type="dcterms:W3CDTF">2017-10-20T09:59:00Z</dcterms:modified>
</cp:coreProperties>
</file>